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6BF" w:rsidRDefault="009F16BF" w:rsidP="00E81AF7">
      <w:pPr>
        <w:pStyle w:val="NormalWeb"/>
        <w:spacing w:before="0" w:beforeAutospacing="0" w:after="0" w:afterAutospacing="0"/>
        <w:ind w:left="-1440"/>
        <w:jc w:val="center"/>
        <w:rPr>
          <w:rFonts w:ascii="Arial" w:hAnsi="Arial" w:cs="Arial"/>
          <w:b/>
          <w:bCs/>
          <w:color w:val="800080"/>
          <w:sz w:val="22"/>
          <w:szCs w:val="22"/>
        </w:rPr>
      </w:pPr>
      <w:r>
        <w:rPr>
          <w:b/>
          <w:bCs/>
          <w:color w:val="800080"/>
        </w:rPr>
        <w:t xml:space="preserve">     </w:t>
      </w:r>
      <w:r w:rsidRPr="00E81AF7">
        <w:rPr>
          <w:b/>
          <w:bCs/>
          <w:color w:val="80008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pt;height:43.5pt">
            <v:imagedata r:id="rId4" o:title=""/>
          </v:shape>
        </w:pict>
      </w:r>
      <w:r>
        <w:rPr>
          <w:rFonts w:ascii="Arial" w:hAnsi="Arial" w:cs="Arial"/>
          <w:b/>
          <w:bCs/>
          <w:color w:val="80008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color w:val="800080"/>
          <w:sz w:val="22"/>
          <w:szCs w:val="22"/>
        </w:rPr>
        <w:br/>
        <w:t>Виртуальный Смоленский Навигатор</w:t>
      </w:r>
    </w:p>
    <w:p w:rsidR="009F16BF" w:rsidRPr="00E81AF7" w:rsidRDefault="009F16BF" w:rsidP="00E81AF7">
      <w:pPr>
        <w:pStyle w:val="NormalWeb"/>
        <w:spacing w:before="0" w:beforeAutospacing="0" w:after="0" w:afterAutospacing="0"/>
        <w:ind w:left="-1440"/>
        <w:jc w:val="center"/>
        <w:rPr>
          <w:b/>
          <w:bCs/>
          <w:color w:val="800080"/>
        </w:rPr>
      </w:pPr>
      <w:r>
        <w:rPr>
          <w:rFonts w:ascii="Arial" w:hAnsi="Arial" w:cs="Arial"/>
          <w:b/>
          <w:bCs/>
          <w:color w:val="800080"/>
          <w:sz w:val="22"/>
          <w:szCs w:val="22"/>
        </w:rPr>
        <w:t xml:space="preserve"> </w:t>
      </w:r>
      <w:hyperlink r:id="rId5" w:history="1">
        <w:r>
          <w:rPr>
            <w:rStyle w:val="Hyperlink"/>
            <w:rFonts w:ascii="Arial" w:hAnsi="Arial" w:cs="Arial"/>
            <w:b/>
            <w:bCs/>
            <w:sz w:val="22"/>
            <w:szCs w:val="22"/>
          </w:rPr>
          <w:t>www.vsn-smol.info</w:t>
        </w:r>
      </w:hyperlink>
    </w:p>
    <w:p w:rsidR="009F16BF" w:rsidRDefault="009F16BF">
      <w:r>
        <w:tab/>
        <w:t xml:space="preserve">  </w:t>
      </w:r>
    </w:p>
    <w:p w:rsidR="009F16BF" w:rsidRDefault="009F16BF">
      <w:r>
        <w:t xml:space="preserve">                                     </w:t>
      </w:r>
    </w:p>
    <w:p w:rsidR="009F16BF" w:rsidRPr="008B5A0E" w:rsidRDefault="009F16BF">
      <w:pPr>
        <w:rPr>
          <w:b/>
          <w:bCs/>
        </w:rPr>
      </w:pPr>
      <w:r>
        <w:t xml:space="preserve">                                          </w:t>
      </w:r>
      <w:r w:rsidRPr="008B5A0E">
        <w:rPr>
          <w:b/>
          <w:bCs/>
        </w:rPr>
        <w:t>Письмо-уведомление.</w:t>
      </w:r>
    </w:p>
    <w:p w:rsidR="009F16BF" w:rsidRPr="008B5A0E" w:rsidRDefault="009F16BF"/>
    <w:p w:rsidR="009F16BF" w:rsidRDefault="009F16BF"/>
    <w:p w:rsidR="009F16BF" w:rsidRDefault="009F16BF">
      <w:r>
        <w:t xml:space="preserve">        Для эффективной работы вашей страницы на портале ВСН-СМОЛ.ИНФО</w:t>
      </w:r>
    </w:p>
    <w:p w:rsidR="009F16BF" w:rsidRDefault="009F16BF">
      <w:r>
        <w:t xml:space="preserve">просим вас заранее оповещать нас об изменениях в вашей организации на нашу электронную  почту: </w:t>
      </w:r>
      <w:r>
        <w:rPr>
          <w:lang w:val="en-US"/>
        </w:rPr>
        <w:t>admin</w:t>
      </w:r>
      <w:r w:rsidRPr="00E81AF7">
        <w:t>@</w:t>
      </w:r>
      <w:r>
        <w:rPr>
          <w:lang w:val="en-US"/>
        </w:rPr>
        <w:t>vsn</w:t>
      </w:r>
      <w:r w:rsidRPr="00E81AF7">
        <w:t>-</w:t>
      </w:r>
      <w:r>
        <w:rPr>
          <w:lang w:val="en-US"/>
        </w:rPr>
        <w:t>smol</w:t>
      </w:r>
      <w:r w:rsidRPr="00E81AF7">
        <w:t>.</w:t>
      </w:r>
      <w:r>
        <w:rPr>
          <w:lang w:val="en-US"/>
        </w:rPr>
        <w:t>info</w:t>
      </w:r>
      <w:r w:rsidRPr="00E81AF7">
        <w:t xml:space="preserve">  </w:t>
      </w:r>
      <w:r>
        <w:t>о проводимых акциях, скидках, новостях ,о графике работы в выходные и праздничные дни, о отчете о проводимых мероприятиях, вакансиях.</w:t>
      </w:r>
    </w:p>
    <w:p w:rsidR="009F16BF" w:rsidRPr="00993E39" w:rsidRDefault="009F16BF">
      <w:r>
        <w:t xml:space="preserve">     Просим  вас  присылать  фото  и  видео  материалы  на  электронную  почту:</w:t>
      </w:r>
      <w:r w:rsidRPr="00993E39">
        <w:t xml:space="preserve"> </w:t>
      </w:r>
      <w:r>
        <w:t>«</w:t>
      </w:r>
      <w:r>
        <w:rPr>
          <w:lang w:val="en-US"/>
        </w:rPr>
        <w:t>admin</w:t>
      </w:r>
      <w:r w:rsidRPr="00993E39">
        <w:t>@</w:t>
      </w:r>
      <w:r>
        <w:rPr>
          <w:lang w:val="en-US"/>
        </w:rPr>
        <w:t>vsn</w:t>
      </w:r>
      <w:r w:rsidRPr="00993E39">
        <w:t>-</w:t>
      </w:r>
      <w:r>
        <w:rPr>
          <w:lang w:val="en-US"/>
        </w:rPr>
        <w:t>smol</w:t>
      </w:r>
      <w:r w:rsidRPr="00993E39">
        <w:t>.</w:t>
      </w:r>
      <w:r>
        <w:rPr>
          <w:lang w:val="en-US"/>
        </w:rPr>
        <w:t>info</w:t>
      </w:r>
      <w:r>
        <w:t>»</w:t>
      </w:r>
    </w:p>
    <w:p w:rsidR="009F16BF" w:rsidRPr="00993E39" w:rsidRDefault="009F16BF">
      <w:r>
        <w:t>Бухгалтер: Власенкова Ольга Геннадьевна.;тел.:35-11-41;</w:t>
      </w:r>
      <w:r>
        <w:rPr>
          <w:lang w:val="en-US"/>
        </w:rPr>
        <w:t>e</w:t>
      </w:r>
      <w:r w:rsidRPr="00993E39">
        <w:t>-</w:t>
      </w:r>
      <w:r>
        <w:rPr>
          <w:lang w:val="en-US"/>
        </w:rPr>
        <w:t>mail</w:t>
      </w:r>
      <w:r>
        <w:t>.:351141</w:t>
      </w:r>
      <w:r w:rsidRPr="00993E39">
        <w:t>@</w:t>
      </w:r>
      <w:r>
        <w:rPr>
          <w:lang w:val="en-US"/>
        </w:rPr>
        <w:t>mail</w:t>
      </w:r>
      <w:r w:rsidRPr="00993E39">
        <w:t>.</w:t>
      </w:r>
      <w:r>
        <w:rPr>
          <w:lang w:val="en-US"/>
        </w:rPr>
        <w:t>ru</w:t>
      </w:r>
    </w:p>
    <w:p w:rsidR="009F16BF" w:rsidRDefault="009F16BF">
      <w:r>
        <w:t xml:space="preserve">     Приглашаем вас, принять участие в дисконтной программе карта скидок «БОЛЬШЕ»</w:t>
      </w:r>
    </w:p>
    <w:p w:rsidR="009F16BF" w:rsidRPr="00993E39" w:rsidRDefault="009F16BF">
      <w:r>
        <w:t>Наше новое направление создание для вас аккаунта и группы в соц.сетях с дальнейшим  обслуживанием подробности по тел.:8920-662-38-61-Сергей Николаевич.</w:t>
      </w:r>
    </w:p>
    <w:p w:rsidR="009F16BF" w:rsidRDefault="009F16BF"/>
    <w:p w:rsidR="009F16BF" w:rsidRDefault="009F16BF">
      <w:r>
        <w:t xml:space="preserve">С наилучшими пожеланиями ВСН-СМОЛ.ИНФО. </w:t>
      </w:r>
    </w:p>
    <w:p w:rsidR="009F16BF" w:rsidRDefault="009F16BF">
      <w:r>
        <w:t>Двигаем рекламу вперед и вместе!</w:t>
      </w:r>
    </w:p>
    <w:p w:rsidR="009F16BF" w:rsidRDefault="009F16BF"/>
    <w:p w:rsidR="009F16BF" w:rsidRDefault="009F16BF"/>
    <w:p w:rsidR="009F16BF" w:rsidRDefault="009F16BF"/>
    <w:p w:rsidR="009F16BF" w:rsidRDefault="009F16BF"/>
    <w:p w:rsidR="009F16BF" w:rsidRDefault="009F16BF"/>
    <w:p w:rsidR="009F16BF" w:rsidRDefault="009F16BF"/>
    <w:p w:rsidR="009F16BF" w:rsidRDefault="009F16BF"/>
    <w:p w:rsidR="009F16BF" w:rsidRDefault="009F16BF"/>
    <w:p w:rsidR="009F16BF" w:rsidRPr="00E81AF7" w:rsidRDefault="009F16BF"/>
    <w:sectPr w:rsidR="009F16BF" w:rsidRPr="00E81AF7" w:rsidSect="00E81AF7">
      <w:pgSz w:w="11906" w:h="16838"/>
      <w:pgMar w:top="18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1AF7"/>
    <w:rsid w:val="0009532B"/>
    <w:rsid w:val="0045159A"/>
    <w:rsid w:val="00737176"/>
    <w:rsid w:val="008B5A0E"/>
    <w:rsid w:val="00993E39"/>
    <w:rsid w:val="009F16BF"/>
    <w:rsid w:val="00B46407"/>
    <w:rsid w:val="00E81AF7"/>
    <w:rsid w:val="00E85ADB"/>
    <w:rsid w:val="00F31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E81AF7"/>
    <w:rPr>
      <w:color w:val="0000FF"/>
      <w:u w:val="single"/>
    </w:rPr>
  </w:style>
  <w:style w:type="paragraph" w:styleId="NormalWeb">
    <w:name w:val="Normal (Web)"/>
    <w:basedOn w:val="Normal"/>
    <w:uiPriority w:val="99"/>
    <w:rsid w:val="00E81AF7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99"/>
    <w:rsid w:val="00B4640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209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sn-smol.info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153</Words>
  <Characters>874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</dc:title>
  <dc:subject/>
  <dc:creator>Я</dc:creator>
  <cp:keywords/>
  <dc:description/>
  <cp:lastModifiedBy>Я</cp:lastModifiedBy>
  <cp:revision>2</cp:revision>
  <cp:lastPrinted>2014-12-04T09:10:00Z</cp:lastPrinted>
  <dcterms:created xsi:type="dcterms:W3CDTF">2014-12-16T09:33:00Z</dcterms:created>
  <dcterms:modified xsi:type="dcterms:W3CDTF">2014-12-16T09:33:00Z</dcterms:modified>
</cp:coreProperties>
</file>